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15A5" w:rsidRDefault="009822F9" w:rsidP="009822F9">
      <w:pPr>
        <w:pStyle w:val="Heading1"/>
        <w:rPr>
          <w:b w:val="0"/>
          <w:color w:val="2E74B5" w:themeColor="accent1" w:themeShade="BF"/>
        </w:rPr>
      </w:pPr>
      <w:r w:rsidRPr="009822F9">
        <w:rPr>
          <w:b w:val="0"/>
          <w:color w:val="2E74B5" w:themeColor="accent1" w:themeShade="BF"/>
        </w:rPr>
        <w:t xml:space="preserve">Reference number: </w:t>
      </w:r>
      <w:r w:rsidR="00766EF2">
        <w:rPr>
          <w:b w:val="0"/>
          <w:color w:val="2E74B5" w:themeColor="accent1" w:themeShade="BF"/>
        </w:rPr>
        <w:t>555/ 19   Keywords: Vehicle, Fleet, Make, Model,</w:t>
      </w:r>
    </w:p>
    <w:p w:rsidR="009822F9" w:rsidRPr="009822F9" w:rsidRDefault="009822F9" w:rsidP="009822F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39"/>
        <w:gridCol w:w="11849"/>
      </w:tblGrid>
      <w:tr w:rsidR="00FC0E22" w:rsidRPr="002653B0" w:rsidTr="00FC0E22">
        <w:tc>
          <w:tcPr>
            <w:tcW w:w="3539" w:type="dxa"/>
            <w:shd w:val="clear" w:color="auto" w:fill="DEEAF6"/>
          </w:tcPr>
          <w:p w:rsidR="00FC0E22" w:rsidRPr="002653B0" w:rsidRDefault="00FC0E22" w:rsidP="002653B0">
            <w:pPr>
              <w:spacing w:after="0" w:line="240" w:lineRule="auto"/>
              <w:jc w:val="center"/>
              <w:rPr>
                <w:b/>
              </w:rPr>
            </w:pPr>
            <w:r w:rsidRPr="002653B0">
              <w:rPr>
                <w:b/>
              </w:rPr>
              <w:t>REQUEST</w:t>
            </w:r>
          </w:p>
        </w:tc>
        <w:tc>
          <w:tcPr>
            <w:tcW w:w="11849" w:type="dxa"/>
            <w:shd w:val="clear" w:color="auto" w:fill="DEEAF6"/>
          </w:tcPr>
          <w:p w:rsidR="00FC0E22" w:rsidRPr="002653B0" w:rsidRDefault="00FC0E22" w:rsidP="002653B0">
            <w:pPr>
              <w:spacing w:after="0" w:line="240" w:lineRule="auto"/>
              <w:jc w:val="center"/>
              <w:rPr>
                <w:b/>
              </w:rPr>
            </w:pPr>
            <w:r w:rsidRPr="002653B0">
              <w:rPr>
                <w:b/>
              </w:rPr>
              <w:t>RESPONSE</w:t>
            </w:r>
          </w:p>
        </w:tc>
      </w:tr>
      <w:tr w:rsidR="00FC0E22" w:rsidRPr="002653B0" w:rsidTr="00FC0E22">
        <w:tc>
          <w:tcPr>
            <w:tcW w:w="3539" w:type="dxa"/>
            <w:shd w:val="clear" w:color="auto" w:fill="FFFFFF"/>
          </w:tcPr>
          <w:p w:rsidR="00FC0E22" w:rsidRPr="002653B0" w:rsidRDefault="00FC0E22" w:rsidP="002653B0">
            <w:pPr>
              <w:spacing w:after="0" w:line="240" w:lineRule="auto"/>
              <w:jc w:val="center"/>
              <w:rPr>
                <w:b/>
              </w:rPr>
            </w:pPr>
          </w:p>
          <w:p w:rsidR="00FC0E22" w:rsidRPr="002653B0" w:rsidRDefault="00FC0E22" w:rsidP="00FC0E22">
            <w:pPr>
              <w:spacing w:after="0" w:line="240" w:lineRule="auto"/>
              <w:rPr>
                <w:b/>
              </w:rPr>
            </w:pPr>
            <w:r>
              <w:rPr>
                <w:color w:val="003F76"/>
              </w:rPr>
              <w:t>I would like a list of all purchases of vehicles by Surrey Police since 24 June 2016 and for these to be broken down by manufacturer and vehicle type</w:t>
            </w:r>
          </w:p>
          <w:p w:rsidR="00FC0E22" w:rsidRPr="002653B0" w:rsidRDefault="00FC0E22" w:rsidP="002653B0">
            <w:pPr>
              <w:spacing w:after="0" w:line="240" w:lineRule="auto"/>
              <w:jc w:val="center"/>
              <w:rPr>
                <w:b/>
              </w:rPr>
            </w:pPr>
          </w:p>
          <w:p w:rsidR="00FC0E22" w:rsidRPr="002653B0" w:rsidRDefault="00FC0E22" w:rsidP="002653B0">
            <w:pPr>
              <w:spacing w:after="0" w:line="240" w:lineRule="auto"/>
              <w:jc w:val="center"/>
              <w:rPr>
                <w:b/>
              </w:rPr>
            </w:pPr>
          </w:p>
          <w:p w:rsidR="00FC0E22" w:rsidRPr="002653B0" w:rsidRDefault="00FC0E22" w:rsidP="002653B0">
            <w:pPr>
              <w:spacing w:after="0" w:line="240" w:lineRule="auto"/>
              <w:jc w:val="center"/>
              <w:rPr>
                <w:b/>
              </w:rPr>
            </w:pPr>
          </w:p>
          <w:p w:rsidR="00FC0E22" w:rsidRPr="002653B0" w:rsidRDefault="00FC0E22" w:rsidP="002653B0">
            <w:pPr>
              <w:spacing w:after="0" w:line="240" w:lineRule="auto"/>
              <w:jc w:val="center"/>
              <w:rPr>
                <w:b/>
              </w:rPr>
            </w:pPr>
          </w:p>
          <w:p w:rsidR="00FC0E22" w:rsidRPr="002653B0" w:rsidRDefault="00FC0E22" w:rsidP="002653B0">
            <w:pPr>
              <w:spacing w:after="0" w:line="240" w:lineRule="auto"/>
              <w:jc w:val="center"/>
              <w:rPr>
                <w:b/>
              </w:rPr>
            </w:pPr>
          </w:p>
          <w:p w:rsidR="00FC0E22" w:rsidRPr="002653B0" w:rsidRDefault="00FC0E22" w:rsidP="002653B0">
            <w:pPr>
              <w:spacing w:after="0" w:line="240" w:lineRule="auto"/>
              <w:jc w:val="center"/>
              <w:rPr>
                <w:b/>
              </w:rPr>
            </w:pPr>
          </w:p>
          <w:p w:rsidR="00FC0E22" w:rsidRPr="002653B0" w:rsidRDefault="00FC0E22" w:rsidP="002653B0">
            <w:pPr>
              <w:spacing w:after="0" w:line="240" w:lineRule="auto"/>
              <w:jc w:val="center"/>
              <w:rPr>
                <w:b/>
              </w:rPr>
            </w:pPr>
          </w:p>
          <w:p w:rsidR="00FC0E22" w:rsidRPr="002653B0" w:rsidRDefault="00FC0E22" w:rsidP="002653B0">
            <w:pPr>
              <w:spacing w:after="0" w:line="240" w:lineRule="auto"/>
              <w:jc w:val="center"/>
              <w:rPr>
                <w:b/>
              </w:rPr>
            </w:pPr>
          </w:p>
          <w:p w:rsidR="00FC0E22" w:rsidRPr="002653B0" w:rsidRDefault="00FC0E22" w:rsidP="002653B0">
            <w:pPr>
              <w:spacing w:after="0" w:line="240" w:lineRule="auto"/>
              <w:jc w:val="center"/>
              <w:rPr>
                <w:b/>
              </w:rPr>
            </w:pPr>
          </w:p>
          <w:p w:rsidR="00FC0E22" w:rsidRPr="002653B0" w:rsidRDefault="00FC0E22" w:rsidP="002653B0">
            <w:pPr>
              <w:spacing w:after="0" w:line="240" w:lineRule="auto"/>
              <w:jc w:val="center"/>
              <w:rPr>
                <w:b/>
              </w:rPr>
            </w:pPr>
          </w:p>
          <w:p w:rsidR="00FC0E22" w:rsidRPr="002653B0" w:rsidRDefault="00FC0E22" w:rsidP="002653B0">
            <w:pPr>
              <w:spacing w:after="0" w:line="240" w:lineRule="auto"/>
              <w:jc w:val="center"/>
              <w:rPr>
                <w:b/>
              </w:rPr>
            </w:pPr>
          </w:p>
          <w:p w:rsidR="00FC0E22" w:rsidRPr="002653B0" w:rsidRDefault="00FC0E22" w:rsidP="002653B0">
            <w:pPr>
              <w:spacing w:after="0" w:line="240" w:lineRule="auto"/>
              <w:jc w:val="center"/>
              <w:rPr>
                <w:b/>
              </w:rPr>
            </w:pPr>
          </w:p>
          <w:p w:rsidR="00FC0E22" w:rsidRPr="002653B0" w:rsidRDefault="00FC0E22" w:rsidP="002653B0">
            <w:pPr>
              <w:spacing w:after="0" w:line="240" w:lineRule="auto"/>
              <w:jc w:val="center"/>
              <w:rPr>
                <w:b/>
              </w:rPr>
            </w:pPr>
          </w:p>
          <w:p w:rsidR="00FC0E22" w:rsidRPr="002653B0" w:rsidRDefault="00FC0E22" w:rsidP="002653B0">
            <w:pPr>
              <w:spacing w:after="0" w:line="240" w:lineRule="auto"/>
              <w:jc w:val="center"/>
              <w:rPr>
                <w:b/>
              </w:rPr>
            </w:pPr>
          </w:p>
          <w:p w:rsidR="00FC0E22" w:rsidRPr="002653B0" w:rsidRDefault="00FC0E22" w:rsidP="002653B0">
            <w:pPr>
              <w:spacing w:after="0" w:line="240" w:lineRule="auto"/>
              <w:jc w:val="center"/>
              <w:rPr>
                <w:b/>
              </w:rPr>
            </w:pPr>
          </w:p>
          <w:p w:rsidR="00FC0E22" w:rsidRPr="002653B0" w:rsidRDefault="00FC0E22" w:rsidP="002653B0">
            <w:pPr>
              <w:spacing w:after="0" w:line="240" w:lineRule="auto"/>
              <w:jc w:val="center"/>
              <w:rPr>
                <w:b/>
              </w:rPr>
            </w:pPr>
          </w:p>
          <w:p w:rsidR="00FC0E22" w:rsidRPr="002653B0" w:rsidRDefault="00FC0E22" w:rsidP="002653B0">
            <w:pPr>
              <w:spacing w:after="0" w:line="240" w:lineRule="auto"/>
              <w:jc w:val="center"/>
              <w:rPr>
                <w:b/>
              </w:rPr>
            </w:pPr>
          </w:p>
          <w:p w:rsidR="00FC0E22" w:rsidRPr="002653B0" w:rsidRDefault="00FC0E22" w:rsidP="002653B0">
            <w:pPr>
              <w:spacing w:after="0" w:line="240" w:lineRule="auto"/>
              <w:jc w:val="center"/>
              <w:rPr>
                <w:b/>
              </w:rPr>
            </w:pPr>
          </w:p>
          <w:p w:rsidR="00FC0E22" w:rsidRPr="002653B0" w:rsidRDefault="00FC0E22" w:rsidP="002653B0">
            <w:pPr>
              <w:spacing w:after="0" w:line="240" w:lineRule="auto"/>
              <w:jc w:val="center"/>
              <w:rPr>
                <w:b/>
              </w:rPr>
            </w:pPr>
          </w:p>
          <w:p w:rsidR="00FC0E22" w:rsidRPr="002653B0" w:rsidRDefault="00FC0E22" w:rsidP="002653B0">
            <w:pPr>
              <w:spacing w:after="0" w:line="240" w:lineRule="auto"/>
              <w:jc w:val="center"/>
              <w:rPr>
                <w:b/>
              </w:rPr>
            </w:pPr>
          </w:p>
          <w:p w:rsidR="00FC0E22" w:rsidRPr="002653B0" w:rsidRDefault="00FC0E22" w:rsidP="002653B0">
            <w:pPr>
              <w:spacing w:after="0" w:line="240" w:lineRule="auto"/>
              <w:jc w:val="center"/>
              <w:rPr>
                <w:b/>
              </w:rPr>
            </w:pPr>
          </w:p>
          <w:p w:rsidR="00FC0E22" w:rsidRPr="002653B0" w:rsidRDefault="00FC0E22" w:rsidP="002653B0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1849" w:type="dxa"/>
            <w:shd w:val="clear" w:color="auto" w:fill="FFFFFF"/>
          </w:tcPr>
          <w:p w:rsidR="00FC0E22" w:rsidRDefault="00FC0E22" w:rsidP="002653B0">
            <w:pPr>
              <w:spacing w:after="0" w:line="240" w:lineRule="auto"/>
              <w:jc w:val="center"/>
              <w:rPr>
                <w:b/>
              </w:rPr>
            </w:pPr>
          </w:p>
          <w:tbl>
            <w:tblPr>
              <w:tblpPr w:leftFromText="180" w:rightFromText="180" w:vertAnchor="text" w:tblpXSpec="center"/>
              <w:tblW w:w="11472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"/>
              <w:gridCol w:w="1961"/>
              <w:gridCol w:w="992"/>
              <w:gridCol w:w="1843"/>
              <w:gridCol w:w="1134"/>
              <w:gridCol w:w="1559"/>
              <w:gridCol w:w="979"/>
              <w:gridCol w:w="13"/>
              <w:gridCol w:w="1985"/>
              <w:gridCol w:w="992"/>
            </w:tblGrid>
            <w:tr w:rsidR="00FC0E22" w:rsidTr="00421A7C">
              <w:trPr>
                <w:trHeight w:val="300"/>
                <w:jc w:val="center"/>
              </w:trPr>
              <w:tc>
                <w:tcPr>
                  <w:tcW w:w="1975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7E6E6"/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C0E22" w:rsidRPr="00D80BC7" w:rsidRDefault="00FC0E22" w:rsidP="00FC0E22">
                  <w:pPr>
                    <w:spacing w:line="264" w:lineRule="auto"/>
                  </w:pPr>
                  <w:r w:rsidRPr="00D80BC7">
                    <w:t>Make &amp; Model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E7E6E6"/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C0E22" w:rsidRPr="00D80BC7" w:rsidRDefault="00FC0E22" w:rsidP="00FC0E22">
                  <w:pPr>
                    <w:spacing w:line="264" w:lineRule="auto"/>
                  </w:pPr>
                  <w:r w:rsidRPr="00D80BC7">
                    <w:t>Number</w:t>
                  </w:r>
                </w:p>
              </w:tc>
              <w:tc>
                <w:tcPr>
                  <w:tcW w:w="184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E7E6E6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C0E22" w:rsidRPr="00D80BC7" w:rsidRDefault="00FC0E22" w:rsidP="00FC0E22">
                  <w:pPr>
                    <w:spacing w:line="264" w:lineRule="auto"/>
                  </w:pPr>
                  <w:r w:rsidRPr="00D80BC7">
                    <w:t>Make &amp; Model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E7E6E6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C0E22" w:rsidRPr="00D80BC7" w:rsidRDefault="00FC0E22" w:rsidP="00FC0E22">
                  <w:pPr>
                    <w:spacing w:line="264" w:lineRule="auto"/>
                  </w:pPr>
                  <w:r w:rsidRPr="00D80BC7">
                    <w:t>Number</w:t>
                  </w: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E7E6E6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C0E22" w:rsidRPr="00D80BC7" w:rsidRDefault="00FC0E22" w:rsidP="00FC0E22">
                  <w:pPr>
                    <w:spacing w:line="264" w:lineRule="auto"/>
                  </w:pPr>
                  <w:r w:rsidRPr="00D80BC7">
                    <w:t>Make &amp; Model</w:t>
                  </w:r>
                </w:p>
              </w:tc>
              <w:tc>
                <w:tcPr>
                  <w:tcW w:w="97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E7E6E6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C0E22" w:rsidRPr="00D80BC7" w:rsidRDefault="00FC0E22" w:rsidP="00FC0E22">
                  <w:pPr>
                    <w:spacing w:line="264" w:lineRule="auto"/>
                  </w:pPr>
                  <w:r w:rsidRPr="00D80BC7">
                    <w:t>Number</w:t>
                  </w:r>
                </w:p>
              </w:tc>
              <w:tc>
                <w:tcPr>
                  <w:tcW w:w="1998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E7E6E6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C0E22" w:rsidRPr="00D80BC7" w:rsidRDefault="00FC0E22" w:rsidP="00FC0E22">
                  <w:pPr>
                    <w:spacing w:line="264" w:lineRule="auto"/>
                  </w:pPr>
                  <w:r w:rsidRPr="00D80BC7">
                    <w:t>Make &amp; Model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E7E6E6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C0E22" w:rsidRPr="00D80BC7" w:rsidRDefault="00FC0E22" w:rsidP="00FC0E22">
                  <w:pPr>
                    <w:spacing w:line="264" w:lineRule="auto"/>
                  </w:pPr>
                  <w:r w:rsidRPr="00D80BC7">
                    <w:t>Number</w:t>
                  </w:r>
                </w:p>
              </w:tc>
            </w:tr>
            <w:tr w:rsidR="00FC0E22" w:rsidTr="00421A7C">
              <w:trPr>
                <w:gridBefore w:val="1"/>
                <w:wBefore w:w="14" w:type="dxa"/>
                <w:trHeight w:val="300"/>
                <w:jc w:val="center"/>
              </w:trPr>
              <w:tc>
                <w:tcPr>
                  <w:tcW w:w="196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C0E22" w:rsidRPr="00D80BC7" w:rsidRDefault="00FC0E22" w:rsidP="00FC0E22">
                  <w:pPr>
                    <w:spacing w:line="264" w:lineRule="auto"/>
                  </w:pPr>
                  <w:r w:rsidRPr="00D80BC7">
                    <w:t>BMW 118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C0E22" w:rsidRPr="00D80BC7" w:rsidRDefault="00FC0E22" w:rsidP="00FC0E22">
                  <w:pPr>
                    <w:spacing w:line="264" w:lineRule="auto"/>
                    <w:jc w:val="center"/>
                  </w:pPr>
                  <w:r w:rsidRPr="00D80BC7">
                    <w:t>1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C0E22" w:rsidRPr="00D80BC7" w:rsidRDefault="00FC0E22" w:rsidP="00FC0E22">
                  <w:pPr>
                    <w:spacing w:line="264" w:lineRule="auto"/>
                    <w:jc w:val="center"/>
                  </w:pPr>
                  <w:r w:rsidRPr="00D80BC7">
                    <w:t>SEAT ATECA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C0E22" w:rsidRPr="00D80BC7" w:rsidRDefault="00FC0E22" w:rsidP="00FC0E22">
                  <w:pPr>
                    <w:spacing w:line="264" w:lineRule="auto"/>
                    <w:jc w:val="center"/>
                  </w:pPr>
                  <w:r w:rsidRPr="00D80BC7">
                    <w:t>1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C0E22" w:rsidRPr="00D80BC7" w:rsidRDefault="00FC0E22" w:rsidP="00FC0E22">
                  <w:pPr>
                    <w:spacing w:line="264" w:lineRule="auto"/>
                  </w:pPr>
                  <w:r w:rsidRPr="00D80BC7">
                    <w:t>VAUXHALL INSIGNIA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C0E22" w:rsidRPr="00D80BC7" w:rsidRDefault="00FC0E22" w:rsidP="00FC0E22">
                  <w:pPr>
                    <w:spacing w:line="264" w:lineRule="auto"/>
                    <w:jc w:val="center"/>
                  </w:pPr>
                  <w:r w:rsidRPr="00D80BC7">
                    <w:t>12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C0E22" w:rsidRPr="00D80BC7" w:rsidRDefault="00FC0E22" w:rsidP="00FC0E22">
                  <w:pPr>
                    <w:spacing w:line="264" w:lineRule="auto"/>
                  </w:pPr>
                  <w:r w:rsidRPr="00D80BC7">
                    <w:t>SKODA SUPERB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C0E22" w:rsidRPr="00D80BC7" w:rsidRDefault="00FC0E22" w:rsidP="00FC0E22">
                  <w:pPr>
                    <w:spacing w:line="264" w:lineRule="auto"/>
                    <w:jc w:val="center"/>
                  </w:pPr>
                  <w:r w:rsidRPr="00D80BC7">
                    <w:t>6</w:t>
                  </w:r>
                </w:p>
              </w:tc>
            </w:tr>
            <w:tr w:rsidR="00FC0E22" w:rsidTr="00421A7C">
              <w:trPr>
                <w:gridBefore w:val="1"/>
                <w:wBefore w:w="14" w:type="dxa"/>
                <w:trHeight w:val="300"/>
                <w:jc w:val="center"/>
              </w:trPr>
              <w:tc>
                <w:tcPr>
                  <w:tcW w:w="196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C0E22" w:rsidRPr="00D80BC7" w:rsidRDefault="00FC0E22" w:rsidP="00FC0E22">
                  <w:pPr>
                    <w:spacing w:line="264" w:lineRule="auto"/>
                  </w:pPr>
                  <w:r w:rsidRPr="00D80BC7">
                    <w:t>BMW 125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C0E22" w:rsidRPr="00D80BC7" w:rsidRDefault="00FC0E22" w:rsidP="00FC0E22">
                  <w:pPr>
                    <w:spacing w:line="264" w:lineRule="auto"/>
                    <w:jc w:val="center"/>
                  </w:pPr>
                  <w:r w:rsidRPr="00D80BC7">
                    <w:t>1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C0E22" w:rsidRPr="00D80BC7" w:rsidRDefault="00FC0E22" w:rsidP="00FC0E22">
                  <w:pPr>
                    <w:spacing w:line="264" w:lineRule="auto"/>
                    <w:jc w:val="center"/>
                  </w:pPr>
                  <w:r w:rsidRPr="00D80BC7">
                    <w:t>KIA CEED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C0E22" w:rsidRPr="00D80BC7" w:rsidRDefault="00FC0E22" w:rsidP="00FC0E22">
                  <w:pPr>
                    <w:spacing w:line="264" w:lineRule="auto"/>
                    <w:jc w:val="center"/>
                  </w:pPr>
                  <w:r w:rsidRPr="00D80BC7">
                    <w:t>1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C0E22" w:rsidRPr="00D80BC7" w:rsidRDefault="00FC0E22" w:rsidP="00FC0E22">
                  <w:pPr>
                    <w:spacing w:line="264" w:lineRule="auto"/>
                  </w:pPr>
                  <w:r w:rsidRPr="00D80BC7">
                    <w:t>FORD KUGA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C0E22" w:rsidRPr="00D80BC7" w:rsidRDefault="00FC0E22" w:rsidP="00FC0E22">
                  <w:pPr>
                    <w:spacing w:line="264" w:lineRule="auto"/>
                    <w:jc w:val="center"/>
                  </w:pPr>
                  <w:r w:rsidRPr="00D80BC7">
                    <w:t>1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C0E22" w:rsidRPr="00D80BC7" w:rsidRDefault="00FC0E22" w:rsidP="00FC0E22">
                  <w:pPr>
                    <w:spacing w:line="264" w:lineRule="auto"/>
                  </w:pPr>
                  <w:r w:rsidRPr="00D80BC7">
                    <w:t>FORD T CUSTOM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C0E22" w:rsidRPr="00D80BC7" w:rsidRDefault="00FC0E22" w:rsidP="00FC0E22">
                  <w:pPr>
                    <w:spacing w:line="264" w:lineRule="auto"/>
                    <w:jc w:val="center"/>
                  </w:pPr>
                  <w:r w:rsidRPr="00D80BC7">
                    <w:t>13</w:t>
                  </w:r>
                </w:p>
              </w:tc>
            </w:tr>
            <w:tr w:rsidR="00FC0E22" w:rsidTr="00421A7C">
              <w:trPr>
                <w:gridBefore w:val="1"/>
                <w:wBefore w:w="14" w:type="dxa"/>
                <w:trHeight w:val="300"/>
                <w:jc w:val="center"/>
              </w:trPr>
              <w:tc>
                <w:tcPr>
                  <w:tcW w:w="196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C0E22" w:rsidRPr="00D80BC7" w:rsidRDefault="00FC0E22" w:rsidP="00FC0E22">
                  <w:pPr>
                    <w:spacing w:line="264" w:lineRule="auto"/>
                  </w:pPr>
                  <w:r w:rsidRPr="00D80BC7">
                    <w:t>MASSEY FERG</w:t>
                  </w:r>
                  <w:bookmarkStart w:id="0" w:name="_GoBack"/>
                  <w:bookmarkEnd w:id="0"/>
                  <w:r w:rsidRPr="00D80BC7">
                    <w:t>USON 1740HC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C0E22" w:rsidRPr="00D80BC7" w:rsidRDefault="00FC0E22" w:rsidP="00FC0E22">
                  <w:pPr>
                    <w:spacing w:line="264" w:lineRule="auto"/>
                    <w:jc w:val="center"/>
                  </w:pPr>
                  <w:r w:rsidRPr="00D80BC7">
                    <w:t>1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C0E22" w:rsidRPr="00D80BC7" w:rsidRDefault="00FC0E22" w:rsidP="00FC0E22">
                  <w:pPr>
                    <w:spacing w:line="264" w:lineRule="auto"/>
                    <w:jc w:val="center"/>
                  </w:pPr>
                  <w:r w:rsidRPr="00D80BC7">
                    <w:t>FORD CONNECT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C0E22" w:rsidRPr="00D80BC7" w:rsidRDefault="00FC0E22" w:rsidP="00FC0E22">
                  <w:pPr>
                    <w:spacing w:line="264" w:lineRule="auto"/>
                    <w:jc w:val="center"/>
                  </w:pPr>
                  <w:r w:rsidRPr="00D80BC7">
                    <w:t>28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C0E22" w:rsidRPr="00D80BC7" w:rsidRDefault="00FC0E22" w:rsidP="00FC0E22">
                  <w:pPr>
                    <w:spacing w:line="264" w:lineRule="auto"/>
                  </w:pPr>
                  <w:r w:rsidRPr="00D80BC7">
                    <w:t>MITSUBISI L200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C0E22" w:rsidRPr="00D80BC7" w:rsidRDefault="00FC0E22" w:rsidP="00FC0E22">
                  <w:pPr>
                    <w:spacing w:line="264" w:lineRule="auto"/>
                    <w:jc w:val="center"/>
                  </w:pPr>
                  <w:r w:rsidRPr="00D80BC7">
                    <w:t>1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C0E22" w:rsidRPr="00D80BC7" w:rsidRDefault="00FC0E22" w:rsidP="00FC0E22">
                  <w:pPr>
                    <w:spacing w:line="264" w:lineRule="auto"/>
                  </w:pPr>
                  <w:r w:rsidRPr="00D80BC7">
                    <w:t>FORD T TOURNEO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C0E22" w:rsidRPr="00D80BC7" w:rsidRDefault="00FC0E22" w:rsidP="00FC0E22">
                  <w:pPr>
                    <w:spacing w:line="264" w:lineRule="auto"/>
                    <w:jc w:val="center"/>
                  </w:pPr>
                  <w:r w:rsidRPr="00D80BC7">
                    <w:t>1</w:t>
                  </w:r>
                </w:p>
              </w:tc>
            </w:tr>
            <w:tr w:rsidR="00FC0E22" w:rsidTr="00421A7C">
              <w:trPr>
                <w:gridBefore w:val="1"/>
                <w:wBefore w:w="14" w:type="dxa"/>
                <w:trHeight w:val="300"/>
                <w:jc w:val="center"/>
              </w:trPr>
              <w:tc>
                <w:tcPr>
                  <w:tcW w:w="196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C0E22" w:rsidRPr="00D80BC7" w:rsidRDefault="00FC0E22" w:rsidP="00FC0E22">
                  <w:pPr>
                    <w:spacing w:line="264" w:lineRule="auto"/>
                  </w:pPr>
                  <w:r w:rsidRPr="00D80BC7">
                    <w:t>BMW 220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C0E22" w:rsidRPr="00D80BC7" w:rsidRDefault="00FC0E22" w:rsidP="00FC0E22">
                  <w:pPr>
                    <w:spacing w:line="264" w:lineRule="auto"/>
                    <w:jc w:val="center"/>
                  </w:pPr>
                  <w:r w:rsidRPr="00D80BC7">
                    <w:t>1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C0E22" w:rsidRPr="00D80BC7" w:rsidRDefault="00FC0E22" w:rsidP="00FC0E22">
                  <w:pPr>
                    <w:spacing w:line="264" w:lineRule="auto"/>
                    <w:jc w:val="center"/>
                  </w:pPr>
                  <w:r w:rsidRPr="00D80BC7">
                    <w:t>MINI COOPER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C0E22" w:rsidRPr="00D80BC7" w:rsidRDefault="00FC0E22" w:rsidP="00FC0E22">
                  <w:pPr>
                    <w:spacing w:line="264" w:lineRule="auto"/>
                    <w:jc w:val="center"/>
                  </w:pPr>
                  <w:r w:rsidRPr="00D80BC7">
                    <w:t>1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C0E22" w:rsidRPr="00D80BC7" w:rsidRDefault="00FC0E22" w:rsidP="00FC0E22">
                  <w:pPr>
                    <w:spacing w:line="264" w:lineRule="auto"/>
                  </w:pPr>
                  <w:r w:rsidRPr="00D80BC7">
                    <w:t>TOYOTA MIRAI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C0E22" w:rsidRPr="00D80BC7" w:rsidRDefault="00FC0E22" w:rsidP="00FC0E22">
                  <w:pPr>
                    <w:spacing w:line="264" w:lineRule="auto"/>
                    <w:jc w:val="center"/>
                  </w:pPr>
                  <w:r w:rsidRPr="00D80BC7">
                    <w:t>1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C0E22" w:rsidRPr="00D80BC7" w:rsidRDefault="00FC0E22" w:rsidP="00FC0E22">
                  <w:pPr>
                    <w:spacing w:line="264" w:lineRule="auto"/>
                  </w:pPr>
                  <w:r w:rsidRPr="00D80BC7">
                    <w:t>VOLKSWAGEN TIGUAN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C0E22" w:rsidRPr="00D80BC7" w:rsidRDefault="00FC0E22" w:rsidP="00FC0E22">
                  <w:pPr>
                    <w:spacing w:line="264" w:lineRule="auto"/>
                    <w:jc w:val="center"/>
                  </w:pPr>
                  <w:r w:rsidRPr="00D80BC7">
                    <w:t>2</w:t>
                  </w:r>
                </w:p>
              </w:tc>
            </w:tr>
            <w:tr w:rsidR="00FC0E22" w:rsidTr="00421A7C">
              <w:trPr>
                <w:gridBefore w:val="1"/>
                <w:wBefore w:w="14" w:type="dxa"/>
                <w:trHeight w:val="300"/>
                <w:jc w:val="center"/>
              </w:trPr>
              <w:tc>
                <w:tcPr>
                  <w:tcW w:w="196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C0E22" w:rsidRPr="00D80BC7" w:rsidRDefault="00FC0E22" w:rsidP="00FC0E22">
                  <w:pPr>
                    <w:spacing w:line="264" w:lineRule="auto"/>
                  </w:pPr>
                  <w:r w:rsidRPr="00D80BC7">
                    <w:t>BMW 225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C0E22" w:rsidRPr="00D80BC7" w:rsidRDefault="00FC0E22" w:rsidP="00FC0E22">
                  <w:pPr>
                    <w:spacing w:line="264" w:lineRule="auto"/>
                    <w:jc w:val="center"/>
                  </w:pPr>
                  <w:r w:rsidRPr="00D80BC7">
                    <w:t>1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C0E22" w:rsidRPr="00D80BC7" w:rsidRDefault="00FC0E22" w:rsidP="00FC0E22">
                  <w:pPr>
                    <w:spacing w:line="264" w:lineRule="auto"/>
                    <w:jc w:val="center"/>
                  </w:pPr>
                  <w:r w:rsidRPr="00D80BC7">
                    <w:t>FORD COURIER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C0E22" w:rsidRPr="00D80BC7" w:rsidRDefault="00FC0E22" w:rsidP="00FC0E22">
                  <w:pPr>
                    <w:spacing w:line="264" w:lineRule="auto"/>
                    <w:jc w:val="center"/>
                  </w:pPr>
                  <w:r w:rsidRPr="00D80BC7">
                    <w:t>1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C0E22" w:rsidRPr="00D80BC7" w:rsidRDefault="00FC0E22" w:rsidP="00FC0E22">
                  <w:pPr>
                    <w:spacing w:line="264" w:lineRule="auto"/>
                  </w:pPr>
                  <w:r w:rsidRPr="00D80BC7">
                    <w:t>BMW X3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C0E22" w:rsidRPr="00D80BC7" w:rsidRDefault="00FC0E22" w:rsidP="00FC0E22">
                  <w:pPr>
                    <w:spacing w:line="264" w:lineRule="auto"/>
                    <w:jc w:val="center"/>
                  </w:pPr>
                  <w:r w:rsidRPr="00D80BC7">
                    <w:t>1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C0E22" w:rsidRPr="00D80BC7" w:rsidRDefault="00FC0E22" w:rsidP="00FC0E22">
                  <w:pPr>
                    <w:spacing w:line="264" w:lineRule="auto"/>
                  </w:pPr>
                  <w:r w:rsidRPr="00D80BC7">
                    <w:t>VOLKSWAGEN TOURAN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C0E22" w:rsidRPr="00D80BC7" w:rsidRDefault="00FC0E22" w:rsidP="00FC0E22">
                  <w:pPr>
                    <w:spacing w:line="264" w:lineRule="auto"/>
                    <w:jc w:val="center"/>
                  </w:pPr>
                  <w:r w:rsidRPr="00D80BC7">
                    <w:t>1</w:t>
                  </w:r>
                </w:p>
              </w:tc>
            </w:tr>
            <w:tr w:rsidR="00FC0E22" w:rsidTr="00421A7C">
              <w:trPr>
                <w:gridBefore w:val="1"/>
                <w:wBefore w:w="14" w:type="dxa"/>
                <w:trHeight w:val="300"/>
                <w:jc w:val="center"/>
              </w:trPr>
              <w:tc>
                <w:tcPr>
                  <w:tcW w:w="196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C0E22" w:rsidRPr="00D80BC7" w:rsidRDefault="00FC0E22" w:rsidP="00FC0E22">
                  <w:pPr>
                    <w:spacing w:line="264" w:lineRule="auto"/>
                  </w:pPr>
                  <w:r w:rsidRPr="00D80BC7">
                    <w:t>PEUGEOT 308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C0E22" w:rsidRPr="00D80BC7" w:rsidRDefault="00FC0E22" w:rsidP="00FC0E22">
                  <w:pPr>
                    <w:spacing w:line="264" w:lineRule="auto"/>
                    <w:jc w:val="center"/>
                  </w:pPr>
                  <w:r w:rsidRPr="00D80BC7">
                    <w:t>1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C0E22" w:rsidRPr="00D80BC7" w:rsidRDefault="00FC0E22" w:rsidP="00FC0E22">
                  <w:pPr>
                    <w:spacing w:line="264" w:lineRule="auto"/>
                    <w:jc w:val="center"/>
                  </w:pPr>
                  <w:r w:rsidRPr="00D80BC7">
                    <w:t>MERCEDES E350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C0E22" w:rsidRPr="00D80BC7" w:rsidRDefault="00FC0E22" w:rsidP="00FC0E22">
                  <w:pPr>
                    <w:spacing w:line="264" w:lineRule="auto"/>
                    <w:jc w:val="center"/>
                  </w:pPr>
                  <w:r w:rsidRPr="00D80BC7">
                    <w:t>1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C0E22" w:rsidRPr="00D80BC7" w:rsidRDefault="00FC0E22" w:rsidP="00FC0E22">
                  <w:pPr>
                    <w:spacing w:line="264" w:lineRule="auto"/>
                  </w:pPr>
                  <w:r w:rsidRPr="00D80BC7">
                    <w:t>FORD MONDEO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C0E22" w:rsidRPr="00D80BC7" w:rsidRDefault="00FC0E22" w:rsidP="00FC0E22">
                  <w:pPr>
                    <w:spacing w:line="264" w:lineRule="auto"/>
                    <w:jc w:val="center"/>
                  </w:pPr>
                  <w:r w:rsidRPr="00D80BC7">
                    <w:t>3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C0E22" w:rsidRPr="00D80BC7" w:rsidRDefault="00FC0E22" w:rsidP="00FC0E22">
                  <w:pPr>
                    <w:spacing w:line="264" w:lineRule="auto"/>
                  </w:pPr>
                  <w:r w:rsidRPr="00D80BC7">
                    <w:t>FORD TRANSIT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C0E22" w:rsidRPr="00D80BC7" w:rsidRDefault="00FC0E22" w:rsidP="00FC0E22">
                  <w:pPr>
                    <w:spacing w:line="264" w:lineRule="auto"/>
                    <w:jc w:val="center"/>
                  </w:pPr>
                  <w:r w:rsidRPr="00D80BC7">
                    <w:t>13</w:t>
                  </w:r>
                </w:p>
              </w:tc>
            </w:tr>
            <w:tr w:rsidR="00FC0E22" w:rsidTr="00421A7C">
              <w:trPr>
                <w:gridBefore w:val="1"/>
                <w:wBefore w:w="14" w:type="dxa"/>
                <w:trHeight w:val="300"/>
                <w:jc w:val="center"/>
              </w:trPr>
              <w:tc>
                <w:tcPr>
                  <w:tcW w:w="196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C0E22" w:rsidRPr="00D80BC7" w:rsidRDefault="00FC0E22" w:rsidP="00FC0E22">
                  <w:pPr>
                    <w:spacing w:line="264" w:lineRule="auto"/>
                  </w:pPr>
                  <w:r w:rsidRPr="00D80BC7">
                    <w:t>BMW 330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C0E22" w:rsidRPr="00D80BC7" w:rsidRDefault="00FC0E22" w:rsidP="00FC0E22">
                  <w:pPr>
                    <w:spacing w:line="264" w:lineRule="auto"/>
                    <w:jc w:val="center"/>
                  </w:pPr>
                  <w:r w:rsidRPr="00D80BC7">
                    <w:t>5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C0E22" w:rsidRPr="00D80BC7" w:rsidRDefault="00FC0E22" w:rsidP="00FC0E22">
                  <w:pPr>
                    <w:spacing w:line="264" w:lineRule="auto"/>
                    <w:jc w:val="center"/>
                  </w:pPr>
                  <w:r w:rsidRPr="00D80BC7">
                    <w:t>FORD FOCUS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C0E22" w:rsidRPr="00D80BC7" w:rsidRDefault="00FC0E22" w:rsidP="00FC0E22">
                  <w:pPr>
                    <w:spacing w:line="264" w:lineRule="auto"/>
                    <w:jc w:val="center"/>
                  </w:pPr>
                  <w:r w:rsidRPr="00D80BC7">
                    <w:t>17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C0E22" w:rsidRPr="00D80BC7" w:rsidRDefault="00FC0E22" w:rsidP="00FC0E22">
                  <w:pPr>
                    <w:spacing w:line="264" w:lineRule="auto"/>
                  </w:pPr>
                  <w:r w:rsidRPr="00D80BC7">
                    <w:t>SKODA OCTAVIA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C0E22" w:rsidRPr="00D80BC7" w:rsidRDefault="00FC0E22" w:rsidP="00FC0E22">
                  <w:pPr>
                    <w:spacing w:line="264" w:lineRule="auto"/>
                    <w:jc w:val="center"/>
                  </w:pPr>
                  <w:r w:rsidRPr="00D80BC7">
                    <w:t>4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C0E22" w:rsidRPr="00D80BC7" w:rsidRDefault="00FC0E22" w:rsidP="00FC0E22">
                  <w:pPr>
                    <w:spacing w:line="264" w:lineRule="auto"/>
                  </w:pPr>
                  <w:r w:rsidRPr="00D80BC7">
                    <w:t>VOLKSWAGEN TRANSPORTE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C0E22" w:rsidRPr="00D80BC7" w:rsidRDefault="00FC0E22" w:rsidP="00FC0E22">
                  <w:pPr>
                    <w:spacing w:line="264" w:lineRule="auto"/>
                    <w:jc w:val="center"/>
                  </w:pPr>
                  <w:r w:rsidRPr="00D80BC7">
                    <w:t>1</w:t>
                  </w:r>
                </w:p>
              </w:tc>
            </w:tr>
            <w:tr w:rsidR="00FC0E22" w:rsidTr="00766EF2">
              <w:trPr>
                <w:gridBefore w:val="1"/>
                <w:wBefore w:w="14" w:type="dxa"/>
                <w:trHeight w:val="300"/>
                <w:jc w:val="center"/>
              </w:trPr>
              <w:tc>
                <w:tcPr>
                  <w:tcW w:w="196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C0E22" w:rsidRPr="00D80BC7" w:rsidRDefault="00FC0E22" w:rsidP="00FC0E22">
                  <w:pPr>
                    <w:spacing w:line="264" w:lineRule="auto"/>
                  </w:pPr>
                  <w:r w:rsidRPr="00D80BC7">
                    <w:t>BMW 335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C0E22" w:rsidRPr="00D80BC7" w:rsidRDefault="00FC0E22" w:rsidP="00FC0E22">
                  <w:pPr>
                    <w:spacing w:line="264" w:lineRule="auto"/>
                    <w:jc w:val="center"/>
                  </w:pPr>
                  <w:r w:rsidRPr="00D80BC7">
                    <w:t>4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C0E22" w:rsidRPr="00D80BC7" w:rsidRDefault="00FC0E22" w:rsidP="00FC0E22">
                  <w:pPr>
                    <w:spacing w:line="264" w:lineRule="auto"/>
                    <w:jc w:val="center"/>
                  </w:pPr>
                  <w:r w:rsidRPr="00D80BC7">
                    <w:t>FORD GALAXY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C0E22" w:rsidRPr="00D80BC7" w:rsidRDefault="00FC0E22" w:rsidP="00FC0E22">
                  <w:pPr>
                    <w:spacing w:line="264" w:lineRule="auto"/>
                    <w:jc w:val="center"/>
                  </w:pPr>
                  <w:r w:rsidRPr="00D80BC7">
                    <w:t>1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C0E22" w:rsidRPr="00D80BC7" w:rsidRDefault="00FC0E22" w:rsidP="00FC0E22">
                  <w:pPr>
                    <w:spacing w:line="264" w:lineRule="auto"/>
                  </w:pPr>
                  <w:r w:rsidRPr="00D80BC7">
                    <w:t>AUDI Q5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C0E22" w:rsidRPr="00D80BC7" w:rsidRDefault="00FC0E22" w:rsidP="00FC0E22">
                  <w:pPr>
                    <w:spacing w:line="264" w:lineRule="auto"/>
                    <w:jc w:val="center"/>
                  </w:pPr>
                  <w:r w:rsidRPr="00D80BC7">
                    <w:t>1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C0E22" w:rsidRPr="00D80BC7" w:rsidRDefault="00FC0E22" w:rsidP="00FC0E22">
                  <w:pPr>
                    <w:spacing w:line="264" w:lineRule="auto"/>
                  </w:pPr>
                  <w:r w:rsidRPr="00D80BC7">
                    <w:t>HYUNDAI TUCSON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C0E22" w:rsidRPr="00D80BC7" w:rsidRDefault="00FC0E22" w:rsidP="00FC0E22">
                  <w:pPr>
                    <w:spacing w:line="264" w:lineRule="auto"/>
                    <w:jc w:val="center"/>
                  </w:pPr>
                  <w:r w:rsidRPr="00D80BC7">
                    <w:t>1</w:t>
                  </w:r>
                </w:p>
              </w:tc>
            </w:tr>
            <w:tr w:rsidR="00FC0E22" w:rsidTr="00766EF2">
              <w:trPr>
                <w:gridBefore w:val="1"/>
                <w:wBefore w:w="14" w:type="dxa"/>
                <w:trHeight w:val="300"/>
                <w:jc w:val="center"/>
              </w:trPr>
              <w:tc>
                <w:tcPr>
                  <w:tcW w:w="196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C0E22" w:rsidRPr="00D80BC7" w:rsidRDefault="00FC0E22" w:rsidP="00FC0E22">
                  <w:pPr>
                    <w:spacing w:line="264" w:lineRule="auto"/>
                  </w:pPr>
                  <w:r w:rsidRPr="00D80BC7">
                    <w:lastRenderedPageBreak/>
                    <w:t>VAUXHALL VIVARO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C0E22" w:rsidRPr="00D80BC7" w:rsidRDefault="00FC0E22" w:rsidP="00421A7C">
                  <w:pPr>
                    <w:spacing w:line="264" w:lineRule="auto"/>
                    <w:jc w:val="center"/>
                  </w:pPr>
                  <w:r w:rsidRPr="00D80BC7">
                    <w:t>1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C0E22" w:rsidRPr="00D80BC7" w:rsidRDefault="00FC0E22" w:rsidP="00FC0E22">
                  <w:pPr>
                    <w:spacing w:line="264" w:lineRule="auto"/>
                  </w:pPr>
                  <w:r w:rsidRPr="00D80BC7">
                    <w:t>VW GOLF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C0E22" w:rsidRPr="00D80BC7" w:rsidRDefault="00FC0E22" w:rsidP="00421A7C">
                  <w:pPr>
                    <w:spacing w:line="264" w:lineRule="auto"/>
                    <w:jc w:val="center"/>
                  </w:pPr>
                  <w:r w:rsidRPr="00D80BC7">
                    <w:t>1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C0E22" w:rsidRPr="00D80BC7" w:rsidRDefault="00FC0E22" w:rsidP="00FC0E22">
                  <w:pPr>
                    <w:spacing w:line="264" w:lineRule="auto"/>
                  </w:pPr>
                  <w:r w:rsidRPr="00D80BC7">
                    <w:t>NISSAN QASHQAI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C0E22" w:rsidRPr="00D80BC7" w:rsidRDefault="00FC0E22" w:rsidP="00421A7C">
                  <w:pPr>
                    <w:spacing w:line="264" w:lineRule="auto"/>
                    <w:jc w:val="center"/>
                  </w:pPr>
                  <w:r w:rsidRPr="00D80BC7">
                    <w:t>1</w:t>
                  </w:r>
                </w:p>
              </w:tc>
              <w:tc>
                <w:tcPr>
                  <w:tcW w:w="1985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C0E22" w:rsidRPr="00D80BC7" w:rsidRDefault="00FC0E22" w:rsidP="00FC0E22">
                  <w:pPr>
                    <w:spacing w:line="264" w:lineRule="auto"/>
                  </w:pPr>
                  <w:r w:rsidRPr="00D80BC7">
                    <w:t>VOLKSWAGEN UP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C0E22" w:rsidRPr="00D80BC7" w:rsidRDefault="00FC0E22" w:rsidP="00421A7C">
                  <w:pPr>
                    <w:spacing w:line="264" w:lineRule="auto"/>
                    <w:jc w:val="center"/>
                  </w:pPr>
                  <w:r w:rsidRPr="00D80BC7">
                    <w:t>1</w:t>
                  </w:r>
                </w:p>
              </w:tc>
            </w:tr>
            <w:tr w:rsidR="00FC0E22" w:rsidTr="00766EF2">
              <w:trPr>
                <w:gridBefore w:val="1"/>
                <w:wBefore w:w="14" w:type="dxa"/>
                <w:trHeight w:val="300"/>
                <w:jc w:val="center"/>
              </w:trPr>
              <w:tc>
                <w:tcPr>
                  <w:tcW w:w="196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C0E22" w:rsidRPr="00D80BC7" w:rsidRDefault="00FC0E22" w:rsidP="00FC0E22">
                  <w:pPr>
                    <w:spacing w:line="264" w:lineRule="auto"/>
                  </w:pPr>
                  <w:r w:rsidRPr="00D80BC7">
                    <w:t>BMW 530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C0E22" w:rsidRPr="00D80BC7" w:rsidRDefault="00FC0E22" w:rsidP="00421A7C">
                  <w:pPr>
                    <w:spacing w:line="264" w:lineRule="auto"/>
                    <w:jc w:val="center"/>
                  </w:pPr>
                  <w:r w:rsidRPr="00D80BC7">
                    <w:t>8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C0E22" w:rsidRPr="00D80BC7" w:rsidRDefault="00FC0E22" w:rsidP="00FC0E22">
                  <w:pPr>
                    <w:spacing w:line="264" w:lineRule="auto"/>
                  </w:pPr>
                  <w:r w:rsidRPr="00D80BC7">
                    <w:t>BMW I3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C0E22" w:rsidRPr="00D80BC7" w:rsidRDefault="00FC0E22" w:rsidP="00421A7C">
                  <w:pPr>
                    <w:spacing w:line="264" w:lineRule="auto"/>
                    <w:jc w:val="center"/>
                  </w:pPr>
                  <w:r w:rsidRPr="00D80BC7">
                    <w:t>31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C0E22" w:rsidRPr="00D80BC7" w:rsidRDefault="00FC0E22" w:rsidP="00FC0E22">
                  <w:pPr>
                    <w:spacing w:line="264" w:lineRule="auto"/>
                  </w:pPr>
                  <w:r w:rsidRPr="00D80BC7">
                    <w:t>BMW R1200RTP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C0E22" w:rsidRPr="00D80BC7" w:rsidRDefault="00FC0E22" w:rsidP="00421A7C">
                  <w:pPr>
                    <w:spacing w:line="264" w:lineRule="auto"/>
                    <w:jc w:val="center"/>
                  </w:pPr>
                  <w:r w:rsidRPr="00D80BC7">
                    <w:t>4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C0E22" w:rsidRPr="00D80BC7" w:rsidRDefault="00FC0E22" w:rsidP="00FC0E22"/>
              </w:tc>
              <w:tc>
                <w:tcPr>
                  <w:tcW w:w="992" w:type="dxa"/>
                  <w:tcBorders>
                    <w:top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C0E22" w:rsidRDefault="00FC0E22" w:rsidP="00FC0E22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  <w:tr w:rsidR="00FC0E22" w:rsidTr="00766EF2">
              <w:trPr>
                <w:gridBefore w:val="1"/>
                <w:wBefore w:w="14" w:type="dxa"/>
                <w:trHeight w:val="300"/>
                <w:jc w:val="center"/>
              </w:trPr>
              <w:tc>
                <w:tcPr>
                  <w:tcW w:w="196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C0E22" w:rsidRPr="00D80BC7" w:rsidRDefault="00FC0E22" w:rsidP="00FC0E22">
                  <w:pPr>
                    <w:spacing w:line="264" w:lineRule="auto"/>
                  </w:pPr>
                  <w:r w:rsidRPr="00D80BC7">
                    <w:t>AUDI A3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C0E22" w:rsidRPr="00D80BC7" w:rsidRDefault="00FC0E22" w:rsidP="00421A7C">
                  <w:pPr>
                    <w:spacing w:line="264" w:lineRule="auto"/>
                    <w:jc w:val="center"/>
                  </w:pPr>
                  <w:r w:rsidRPr="00D80BC7">
                    <w:t>1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C0E22" w:rsidRPr="00D80BC7" w:rsidRDefault="00FC0E22" w:rsidP="00FC0E22">
                  <w:pPr>
                    <w:spacing w:line="264" w:lineRule="auto"/>
                  </w:pPr>
                  <w:r w:rsidRPr="00D80BC7">
                    <w:t>HYUNDAI I30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C0E22" w:rsidRPr="00D80BC7" w:rsidRDefault="00FC0E22" w:rsidP="00421A7C">
                  <w:pPr>
                    <w:spacing w:line="264" w:lineRule="auto"/>
                    <w:jc w:val="center"/>
                  </w:pPr>
                  <w:r w:rsidRPr="00D80BC7">
                    <w:t>43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C0E22" w:rsidRPr="00D80BC7" w:rsidRDefault="00FC0E22" w:rsidP="00FC0E22">
                  <w:pPr>
                    <w:spacing w:line="264" w:lineRule="auto"/>
                  </w:pPr>
                  <w:r w:rsidRPr="00D80BC7">
                    <w:t>FORD RANGER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C0E22" w:rsidRPr="00D80BC7" w:rsidRDefault="00FC0E22" w:rsidP="00421A7C">
                  <w:pPr>
                    <w:spacing w:line="264" w:lineRule="auto"/>
                    <w:jc w:val="center"/>
                  </w:pPr>
                  <w:r w:rsidRPr="00D80BC7">
                    <w:t>5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C0E22" w:rsidRPr="00D80BC7" w:rsidRDefault="00FC0E22" w:rsidP="00FC0E22">
                  <w:pPr>
                    <w:spacing w:line="264" w:lineRule="auto"/>
                  </w:pPr>
                </w:p>
              </w:tc>
              <w:tc>
                <w:tcPr>
                  <w:tcW w:w="992" w:type="dxa"/>
                  <w:tcBorders>
                    <w:top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C0E22" w:rsidRPr="00D80BC7" w:rsidRDefault="00FC0E22" w:rsidP="00FC0E22">
                  <w:pPr>
                    <w:spacing w:line="264" w:lineRule="auto"/>
                  </w:pPr>
                </w:p>
              </w:tc>
            </w:tr>
            <w:tr w:rsidR="00FC0E22" w:rsidTr="00766EF2">
              <w:trPr>
                <w:gridBefore w:val="1"/>
                <w:wBefore w:w="14" w:type="dxa"/>
                <w:trHeight w:val="300"/>
                <w:jc w:val="center"/>
              </w:trPr>
              <w:tc>
                <w:tcPr>
                  <w:tcW w:w="196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C0E22" w:rsidRPr="00D80BC7" w:rsidRDefault="00FC0E22" w:rsidP="00FC0E22">
                  <w:pPr>
                    <w:spacing w:line="264" w:lineRule="auto"/>
                  </w:pPr>
                  <w:r w:rsidRPr="00D80BC7">
                    <w:t>AUDI A4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C0E22" w:rsidRPr="00D80BC7" w:rsidRDefault="00FC0E22" w:rsidP="00421A7C">
                  <w:pPr>
                    <w:spacing w:line="264" w:lineRule="auto"/>
                    <w:jc w:val="center"/>
                  </w:pPr>
                  <w:r w:rsidRPr="00D80BC7">
                    <w:t>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C0E22" w:rsidRPr="00D80BC7" w:rsidRDefault="00FC0E22" w:rsidP="00FC0E22">
                  <w:pPr>
                    <w:spacing w:line="264" w:lineRule="auto"/>
                  </w:pPr>
                  <w:r w:rsidRPr="00D80BC7">
                    <w:t>BMW X5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C0E22" w:rsidRPr="00D80BC7" w:rsidRDefault="00FC0E22" w:rsidP="00421A7C">
                  <w:pPr>
                    <w:spacing w:line="264" w:lineRule="auto"/>
                    <w:jc w:val="center"/>
                  </w:pPr>
                  <w:r w:rsidRPr="00D80BC7">
                    <w:t>14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C0E22" w:rsidRPr="00D80BC7" w:rsidRDefault="00FC0E22" w:rsidP="00FC0E22">
                  <w:pPr>
                    <w:spacing w:line="264" w:lineRule="auto"/>
                  </w:pPr>
                  <w:r w:rsidRPr="00D80BC7">
                    <w:t>FORD SMAX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C0E22" w:rsidRPr="00D80BC7" w:rsidRDefault="00FC0E22" w:rsidP="00421A7C">
                  <w:pPr>
                    <w:spacing w:line="264" w:lineRule="auto"/>
                    <w:jc w:val="center"/>
                  </w:pPr>
                  <w:r w:rsidRPr="00D80BC7">
                    <w:t>10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C0E22" w:rsidRPr="00D80BC7" w:rsidRDefault="00FC0E22" w:rsidP="00FC0E22"/>
              </w:tc>
              <w:tc>
                <w:tcPr>
                  <w:tcW w:w="992" w:type="dxa"/>
                  <w:tcBorders>
                    <w:top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C0E22" w:rsidRDefault="00FC0E22" w:rsidP="00FC0E22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  <w:tr w:rsidR="00FC0E22" w:rsidTr="00766EF2">
              <w:trPr>
                <w:gridBefore w:val="1"/>
                <w:wBefore w:w="14" w:type="dxa"/>
                <w:trHeight w:val="605"/>
                <w:jc w:val="center"/>
              </w:trPr>
              <w:tc>
                <w:tcPr>
                  <w:tcW w:w="196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C0E22" w:rsidRPr="00D80BC7" w:rsidRDefault="00FC0E22" w:rsidP="00FC0E22">
                  <w:pPr>
                    <w:spacing w:line="264" w:lineRule="auto"/>
                  </w:pPr>
                  <w:r w:rsidRPr="00D80BC7">
                    <w:t>VAUXHALL ASTRA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C0E22" w:rsidRPr="00D80BC7" w:rsidRDefault="00FC0E22" w:rsidP="00421A7C">
                  <w:pPr>
                    <w:spacing w:line="264" w:lineRule="auto"/>
                    <w:jc w:val="center"/>
                  </w:pPr>
                  <w:r w:rsidRPr="00D80BC7">
                    <w:t>110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C0E22" w:rsidRPr="00D80BC7" w:rsidRDefault="00FC0E22" w:rsidP="00FC0E22">
                  <w:pPr>
                    <w:spacing w:line="264" w:lineRule="auto"/>
                  </w:pPr>
                  <w:r w:rsidRPr="00D80BC7">
                    <w:t>HYUNDAI I40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C0E22" w:rsidRPr="00D80BC7" w:rsidRDefault="00FC0E22" w:rsidP="00421A7C">
                  <w:pPr>
                    <w:spacing w:line="264" w:lineRule="auto"/>
                    <w:jc w:val="center"/>
                  </w:pPr>
                  <w:r w:rsidRPr="00D80BC7">
                    <w:t>2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C0E22" w:rsidRPr="00D80BC7" w:rsidRDefault="00FC0E22" w:rsidP="00FC0E22">
                  <w:pPr>
                    <w:spacing w:line="264" w:lineRule="auto"/>
                  </w:pPr>
                  <w:r w:rsidRPr="00D80BC7">
                    <w:t>MERCEDES SPRINTER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C0E22" w:rsidRPr="00D80BC7" w:rsidRDefault="00FC0E22" w:rsidP="00421A7C">
                  <w:pPr>
                    <w:spacing w:line="264" w:lineRule="auto"/>
                    <w:jc w:val="center"/>
                  </w:pPr>
                  <w:r w:rsidRPr="00D80BC7">
                    <w:t>13</w:t>
                  </w:r>
                </w:p>
              </w:tc>
              <w:tc>
                <w:tcPr>
                  <w:tcW w:w="2977" w:type="dxa"/>
                  <w:gridSpan w:val="2"/>
                  <w:hideMark/>
                </w:tcPr>
                <w:p w:rsidR="00FC0E22" w:rsidRPr="00D80BC7" w:rsidRDefault="00FC0E22" w:rsidP="00FC0E22">
                  <w:pPr>
                    <w:spacing w:line="264" w:lineRule="auto"/>
                  </w:pPr>
                </w:p>
              </w:tc>
            </w:tr>
          </w:tbl>
          <w:p w:rsidR="00FC0E22" w:rsidRPr="002653B0" w:rsidRDefault="00FC0E22" w:rsidP="002653B0">
            <w:pPr>
              <w:spacing w:after="0" w:line="240" w:lineRule="auto"/>
              <w:jc w:val="center"/>
              <w:rPr>
                <w:b/>
              </w:rPr>
            </w:pPr>
          </w:p>
        </w:tc>
      </w:tr>
    </w:tbl>
    <w:p w:rsidR="00B81B67" w:rsidRDefault="00B81B67"/>
    <w:p w:rsidR="00B81B67" w:rsidRDefault="00B81B67"/>
    <w:sectPr w:rsidR="00B81B67" w:rsidSect="00E54FC2">
      <w:headerReference w:type="default" r:id="rId7"/>
      <w:footerReference w:type="default" r:id="rId8"/>
      <w:pgSz w:w="16838" w:h="11906" w:orient="landscape"/>
      <w:pgMar w:top="1805" w:right="720" w:bottom="720" w:left="720" w:header="227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1A7C" w:rsidRDefault="00421A7C" w:rsidP="00B81B67">
      <w:pPr>
        <w:spacing w:after="0" w:line="240" w:lineRule="auto"/>
      </w:pPr>
      <w:r>
        <w:separator/>
      </w:r>
    </w:p>
  </w:endnote>
  <w:endnote w:type="continuationSeparator" w:id="0">
    <w:p w:rsidR="00421A7C" w:rsidRDefault="00421A7C" w:rsidP="00B81B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A7C" w:rsidRPr="002653B0" w:rsidRDefault="00421A7C">
    <w:pPr>
      <w:pStyle w:val="Footer"/>
      <w:jc w:val="center"/>
      <w:rPr>
        <w:caps/>
        <w:noProof/>
        <w:color w:val="5B9BD5"/>
      </w:rPr>
    </w:pPr>
    <w:r w:rsidRPr="002653B0">
      <w:rPr>
        <w:caps/>
        <w:color w:val="5B9BD5"/>
      </w:rPr>
      <w:t xml:space="preserve">Page 1 0f </w:t>
    </w:r>
    <w:r w:rsidRPr="002653B0">
      <w:rPr>
        <w:caps/>
        <w:color w:val="5B9BD5"/>
      </w:rPr>
      <w:fldChar w:fldCharType="begin"/>
    </w:r>
    <w:r w:rsidRPr="002653B0">
      <w:rPr>
        <w:caps/>
        <w:color w:val="5B9BD5"/>
      </w:rPr>
      <w:instrText xml:space="preserve"> PAGE   \* MERGEFORMAT </w:instrText>
    </w:r>
    <w:r w:rsidRPr="002653B0">
      <w:rPr>
        <w:caps/>
        <w:color w:val="5B9BD5"/>
      </w:rPr>
      <w:fldChar w:fldCharType="separate"/>
    </w:r>
    <w:r w:rsidR="00766EF2">
      <w:rPr>
        <w:caps/>
        <w:noProof/>
        <w:color w:val="5B9BD5"/>
      </w:rPr>
      <w:t>2</w:t>
    </w:r>
    <w:r w:rsidRPr="002653B0">
      <w:rPr>
        <w:caps/>
        <w:noProof/>
        <w:color w:val="5B9BD5"/>
      </w:rPr>
      <w:fldChar w:fldCharType="end"/>
    </w:r>
  </w:p>
  <w:p w:rsidR="00421A7C" w:rsidRDefault="00421A7C" w:rsidP="00E436F1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1A7C" w:rsidRDefault="00421A7C" w:rsidP="00B81B67">
      <w:pPr>
        <w:spacing w:after="0" w:line="240" w:lineRule="auto"/>
      </w:pPr>
      <w:r>
        <w:separator/>
      </w:r>
    </w:p>
  </w:footnote>
  <w:footnote w:type="continuationSeparator" w:id="0">
    <w:p w:rsidR="00421A7C" w:rsidRDefault="00421A7C" w:rsidP="00B81B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A7C" w:rsidRDefault="00766EF2" w:rsidP="002653B0">
    <w:pPr>
      <w:pStyle w:val="Header"/>
      <w:tabs>
        <w:tab w:val="clear" w:pos="4513"/>
        <w:tab w:val="clear" w:pos="9026"/>
        <w:tab w:val="center" w:pos="7699"/>
        <w:tab w:val="right" w:pos="15398"/>
      </w:tabs>
      <w:spacing w:before="100" w:beforeAutospacing="1" w:after="100" w:afterAutospacing="1"/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8587105</wp:posOffset>
          </wp:positionH>
          <wp:positionV relativeFrom="page">
            <wp:posOffset>223520</wp:posOffset>
          </wp:positionV>
          <wp:extent cx="1190625" cy="1360805"/>
          <wp:effectExtent l="0" t="0" r="9525" b="0"/>
          <wp:wrapSquare wrapText="bothSides"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0625" cy="13608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21A7C" w:rsidRPr="009822F9" w:rsidRDefault="00421A7C" w:rsidP="009822F9">
    <w:pPr>
      <w:pStyle w:val="Heading1"/>
      <w:rPr>
        <w:b w:val="0"/>
        <w:color w:val="2E74B5" w:themeColor="accent1" w:themeShade="BF"/>
        <w:sz w:val="44"/>
      </w:rPr>
    </w:pPr>
    <w:r w:rsidRPr="00E54FC2">
      <w:rPr>
        <w:b w:val="0"/>
        <w:color w:val="2E74B5" w:themeColor="accent1" w:themeShade="BF"/>
        <w:sz w:val="44"/>
      </w:rPr>
      <w:t>Freedom of Information Response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94B"/>
    <w:rsid w:val="00147390"/>
    <w:rsid w:val="001B62FC"/>
    <w:rsid w:val="002653B0"/>
    <w:rsid w:val="00414A22"/>
    <w:rsid w:val="00421A7C"/>
    <w:rsid w:val="006715A5"/>
    <w:rsid w:val="006F1DA4"/>
    <w:rsid w:val="00766EF2"/>
    <w:rsid w:val="00961CCB"/>
    <w:rsid w:val="009822F9"/>
    <w:rsid w:val="009C5577"/>
    <w:rsid w:val="009D694B"/>
    <w:rsid w:val="00A22296"/>
    <w:rsid w:val="00B81B67"/>
    <w:rsid w:val="00D07E1C"/>
    <w:rsid w:val="00D3667A"/>
    <w:rsid w:val="00D4035E"/>
    <w:rsid w:val="00D91B7F"/>
    <w:rsid w:val="00DF225E"/>
    <w:rsid w:val="00E436F1"/>
    <w:rsid w:val="00E54FC2"/>
    <w:rsid w:val="00E83410"/>
    <w:rsid w:val="00FC0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5:chartTrackingRefBased/>
  <w15:docId w15:val="{73FA5F79-1698-4FD1-A759-E9693F931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54FC2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81B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1B67"/>
  </w:style>
  <w:style w:type="paragraph" w:styleId="Footer">
    <w:name w:val="footer"/>
    <w:basedOn w:val="Normal"/>
    <w:link w:val="FooterChar"/>
    <w:uiPriority w:val="99"/>
    <w:unhideWhenUsed/>
    <w:rsid w:val="00B81B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1B67"/>
  </w:style>
  <w:style w:type="table" w:styleId="TableGrid">
    <w:name w:val="Table Grid"/>
    <w:basedOn w:val="TableNormal"/>
    <w:uiPriority w:val="39"/>
    <w:rsid w:val="00E436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E54FC2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EBB498-5D31-41C6-B8EA-7FBD1D540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CA72A2B8</Template>
  <TotalTime>0</TotalTime>
  <Pages>2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Surrey Police</Company>
  <LinksUpToDate>false</LinksUpToDate>
  <CharactersWithSpaces>1057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Smith, Tony 14860</dc:creator>
  <cp:keywords/>
  <dc:description/>
  <cp:lastModifiedBy>Smith, Tony 14860</cp:lastModifiedBy>
  <cp:revision>2</cp:revision>
  <dcterms:created xsi:type="dcterms:W3CDTF">2019-06-11T13:28:00Z</dcterms:created>
  <dcterms:modified xsi:type="dcterms:W3CDTF">2019-06-11T13:28:00Z</dcterms:modified>
</cp:coreProperties>
</file>